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B2B62" w14:textId="26C957DA" w:rsidR="00DA2C9B" w:rsidRDefault="00DA2C9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993"/>
        <w:gridCol w:w="1819"/>
        <w:gridCol w:w="2254"/>
        <w:gridCol w:w="37"/>
        <w:gridCol w:w="2217"/>
      </w:tblGrid>
      <w:tr w:rsidR="002A58D6" w14:paraId="586C407C" w14:textId="77777777" w:rsidTr="00A049C7">
        <w:tc>
          <w:tcPr>
            <w:tcW w:w="1696" w:type="dxa"/>
          </w:tcPr>
          <w:p w14:paraId="7956BBAE" w14:textId="16C56787" w:rsidR="002A58D6" w:rsidRPr="00CD0135" w:rsidRDefault="002A58D6">
            <w:pPr>
              <w:rPr>
                <w:b/>
                <w:bCs/>
              </w:rPr>
            </w:pPr>
            <w:r w:rsidRPr="00CD0135">
              <w:rPr>
                <w:b/>
                <w:bCs/>
              </w:rPr>
              <w:t>Inspector</w:t>
            </w:r>
          </w:p>
        </w:tc>
        <w:tc>
          <w:tcPr>
            <w:tcW w:w="2812" w:type="dxa"/>
            <w:gridSpan w:val="2"/>
          </w:tcPr>
          <w:p w14:paraId="0F6AF873" w14:textId="4D895610" w:rsidR="002A58D6" w:rsidRDefault="002A58D6"/>
        </w:tc>
        <w:tc>
          <w:tcPr>
            <w:tcW w:w="2254" w:type="dxa"/>
            <w:vAlign w:val="center"/>
          </w:tcPr>
          <w:p w14:paraId="45CDAF0B" w14:textId="77777777" w:rsidR="002A58D6" w:rsidRDefault="002A58D6" w:rsidP="00CD0135">
            <w:r w:rsidRPr="00CD0135">
              <w:rPr>
                <w:b/>
                <w:bCs/>
              </w:rPr>
              <w:t>IB</w:t>
            </w:r>
          </w:p>
        </w:tc>
        <w:tc>
          <w:tcPr>
            <w:tcW w:w="2254" w:type="dxa"/>
            <w:gridSpan w:val="2"/>
            <w:vAlign w:val="center"/>
          </w:tcPr>
          <w:p w14:paraId="06287063" w14:textId="0D81C0CA" w:rsidR="002A58D6" w:rsidRDefault="002A58D6" w:rsidP="00CD0135"/>
        </w:tc>
      </w:tr>
      <w:tr w:rsidR="002A58D6" w14:paraId="0516AFE7" w14:textId="77777777" w:rsidTr="00A049C7">
        <w:tc>
          <w:tcPr>
            <w:tcW w:w="1696" w:type="dxa"/>
          </w:tcPr>
          <w:p w14:paraId="4BF2A991" w14:textId="16B935BE" w:rsidR="002A58D6" w:rsidRPr="00CD0135" w:rsidRDefault="002A58D6">
            <w:pPr>
              <w:rPr>
                <w:b/>
                <w:bCs/>
              </w:rPr>
            </w:pPr>
            <w:r>
              <w:rPr>
                <w:b/>
                <w:bCs/>
              </w:rPr>
              <w:t>Name of Peer</w:t>
            </w:r>
          </w:p>
        </w:tc>
        <w:tc>
          <w:tcPr>
            <w:tcW w:w="2812" w:type="dxa"/>
            <w:gridSpan w:val="2"/>
          </w:tcPr>
          <w:p w14:paraId="375FF552" w14:textId="77777777" w:rsidR="002A58D6" w:rsidRDefault="002A58D6"/>
        </w:tc>
        <w:tc>
          <w:tcPr>
            <w:tcW w:w="2254" w:type="dxa"/>
          </w:tcPr>
          <w:p w14:paraId="439AF50C" w14:textId="62523FB6" w:rsidR="002A58D6" w:rsidRDefault="002A58D6">
            <w:r>
              <w:rPr>
                <w:b/>
                <w:bCs/>
              </w:rPr>
              <w:t>Date of Activity</w:t>
            </w:r>
          </w:p>
        </w:tc>
        <w:tc>
          <w:tcPr>
            <w:tcW w:w="2254" w:type="dxa"/>
            <w:gridSpan w:val="2"/>
          </w:tcPr>
          <w:p w14:paraId="497ABFA3" w14:textId="162925C7" w:rsidR="002A58D6" w:rsidRDefault="002A58D6"/>
        </w:tc>
      </w:tr>
      <w:tr w:rsidR="00D76DBF" w14:paraId="312C6E96" w14:textId="77777777" w:rsidTr="002A58D6">
        <w:tc>
          <w:tcPr>
            <w:tcW w:w="1696" w:type="dxa"/>
          </w:tcPr>
          <w:p w14:paraId="06392365" w14:textId="53C79B18" w:rsidR="00D76DBF" w:rsidRDefault="002A58D6">
            <w:pPr>
              <w:rPr>
                <w:b/>
                <w:bCs/>
              </w:rPr>
            </w:pPr>
            <w:r>
              <w:rPr>
                <w:b/>
                <w:bCs/>
              </w:rPr>
              <w:t>Peer’s Profession</w:t>
            </w:r>
          </w:p>
        </w:tc>
        <w:tc>
          <w:tcPr>
            <w:tcW w:w="2812" w:type="dxa"/>
            <w:gridSpan w:val="2"/>
          </w:tcPr>
          <w:p w14:paraId="590F9675" w14:textId="77777777" w:rsidR="00D76DBF" w:rsidRDefault="00D76DBF"/>
        </w:tc>
        <w:tc>
          <w:tcPr>
            <w:tcW w:w="2291" w:type="dxa"/>
            <w:gridSpan w:val="2"/>
          </w:tcPr>
          <w:p w14:paraId="460BEC42" w14:textId="4F4E21AE" w:rsidR="00D76DBF" w:rsidRPr="00CD0135" w:rsidRDefault="00D76DBF">
            <w:pPr>
              <w:rPr>
                <w:b/>
                <w:bCs/>
              </w:rPr>
            </w:pPr>
            <w:r>
              <w:rPr>
                <w:b/>
                <w:bCs/>
              </w:rPr>
              <w:t>Peer</w:t>
            </w:r>
            <w:r w:rsidR="002A58D6">
              <w:rPr>
                <w:b/>
                <w:bCs/>
              </w:rPr>
              <w:t xml:space="preserve">’s </w:t>
            </w:r>
            <w:r>
              <w:rPr>
                <w:b/>
                <w:bCs/>
              </w:rPr>
              <w:t>Email Address</w:t>
            </w:r>
          </w:p>
        </w:tc>
        <w:tc>
          <w:tcPr>
            <w:tcW w:w="2217" w:type="dxa"/>
          </w:tcPr>
          <w:p w14:paraId="52736D14" w14:textId="77777777" w:rsidR="00D76DBF" w:rsidRDefault="00D76DBF"/>
        </w:tc>
      </w:tr>
      <w:tr w:rsidR="00CD0135" w14:paraId="6AE60EBE" w14:textId="77777777" w:rsidTr="00056FB9">
        <w:trPr>
          <w:trHeight w:val="3118"/>
        </w:trPr>
        <w:tc>
          <w:tcPr>
            <w:tcW w:w="2689" w:type="dxa"/>
            <w:gridSpan w:val="2"/>
          </w:tcPr>
          <w:p w14:paraId="5266E2AB" w14:textId="53FEA209" w:rsidR="00CD0135" w:rsidRPr="00CD0135" w:rsidRDefault="00EB4F4A">
            <w:pPr>
              <w:rPr>
                <w:b/>
                <w:bCs/>
              </w:rPr>
            </w:pPr>
            <w:r>
              <w:rPr>
                <w:b/>
                <w:bCs/>
              </w:rPr>
              <w:t>What did you discuss with your peer</w:t>
            </w:r>
          </w:p>
        </w:tc>
        <w:tc>
          <w:tcPr>
            <w:tcW w:w="6327" w:type="dxa"/>
            <w:gridSpan w:val="4"/>
          </w:tcPr>
          <w:p w14:paraId="040264EA" w14:textId="77777777" w:rsidR="00CD0135" w:rsidRDefault="00CD0135"/>
        </w:tc>
      </w:tr>
      <w:tr w:rsidR="00CD0135" w14:paraId="21FEE893" w14:textId="77777777" w:rsidTr="00056FB9">
        <w:trPr>
          <w:trHeight w:val="3118"/>
        </w:trPr>
        <w:tc>
          <w:tcPr>
            <w:tcW w:w="2689" w:type="dxa"/>
            <w:gridSpan w:val="2"/>
          </w:tcPr>
          <w:p w14:paraId="269197D9" w14:textId="3E91057C" w:rsidR="00CD0135" w:rsidRPr="00CD0135" w:rsidRDefault="009F5D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How </w:t>
            </w:r>
            <w:r w:rsidR="00EA4D0D">
              <w:rPr>
                <w:b/>
                <w:bCs/>
              </w:rPr>
              <w:t>did</w:t>
            </w:r>
            <w:r w:rsidR="005B68EB">
              <w:rPr>
                <w:b/>
                <w:bCs/>
              </w:rPr>
              <w:t xml:space="preserve"> this discussion </w:t>
            </w:r>
            <w:r w:rsidR="00114617">
              <w:rPr>
                <w:b/>
                <w:bCs/>
              </w:rPr>
              <w:t>relate to your practice</w:t>
            </w:r>
          </w:p>
        </w:tc>
        <w:tc>
          <w:tcPr>
            <w:tcW w:w="6327" w:type="dxa"/>
            <w:gridSpan w:val="4"/>
          </w:tcPr>
          <w:p w14:paraId="3A7B29C9" w14:textId="77777777" w:rsidR="00CD0135" w:rsidRDefault="00CD0135"/>
        </w:tc>
      </w:tr>
      <w:tr w:rsidR="00CD0135" w14:paraId="636B1D18" w14:textId="77777777" w:rsidTr="00056FB9">
        <w:trPr>
          <w:trHeight w:val="3118"/>
        </w:trPr>
        <w:tc>
          <w:tcPr>
            <w:tcW w:w="2689" w:type="dxa"/>
            <w:gridSpan w:val="2"/>
          </w:tcPr>
          <w:p w14:paraId="584C5FC6" w14:textId="272D1AB1" w:rsidR="00CD0135" w:rsidRPr="00CD0135" w:rsidRDefault="00514D71">
            <w:pPr>
              <w:rPr>
                <w:b/>
                <w:bCs/>
              </w:rPr>
            </w:pPr>
            <w:r>
              <w:rPr>
                <w:b/>
                <w:bCs/>
              </w:rPr>
              <w:t>What will you do going forward?</w:t>
            </w:r>
            <w:r w:rsidR="00685B08">
              <w:rPr>
                <w:b/>
                <w:bCs/>
              </w:rPr>
              <w:t xml:space="preserve"> (How will you apply learning, or seek learning activities)</w:t>
            </w:r>
          </w:p>
        </w:tc>
        <w:tc>
          <w:tcPr>
            <w:tcW w:w="6327" w:type="dxa"/>
            <w:gridSpan w:val="4"/>
          </w:tcPr>
          <w:p w14:paraId="05031C8E" w14:textId="77777777" w:rsidR="00CD0135" w:rsidRDefault="00CD0135"/>
        </w:tc>
      </w:tr>
    </w:tbl>
    <w:p w14:paraId="6F7AFEF5" w14:textId="64503196" w:rsidR="00CD0135" w:rsidRDefault="00CD0135" w:rsidP="00514D71"/>
    <w:sectPr w:rsidR="00CD0135" w:rsidSect="00E97B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40" w:bottom="1440" w:left="144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C9D08" w14:textId="77777777" w:rsidR="00F01690" w:rsidRDefault="00F01690" w:rsidP="00866907">
      <w:pPr>
        <w:spacing w:after="0" w:line="240" w:lineRule="auto"/>
      </w:pPr>
      <w:r>
        <w:separator/>
      </w:r>
    </w:p>
  </w:endnote>
  <w:endnote w:type="continuationSeparator" w:id="0">
    <w:p w14:paraId="74140E1B" w14:textId="77777777" w:rsidR="00F01690" w:rsidRDefault="00F01690" w:rsidP="00866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23E36" w14:textId="77777777" w:rsidR="00E97B7F" w:rsidRDefault="00E97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3CD2" w14:textId="77777777" w:rsidR="00883EE4" w:rsidRDefault="00DA2C9B">
    <w:pPr>
      <w:pStyle w:val="Footer"/>
    </w:pP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26FC5699" wp14:editId="39930280">
              <wp:simplePos x="0" y="0"/>
              <wp:positionH relativeFrom="page">
                <wp:posOffset>3980815</wp:posOffset>
              </wp:positionH>
              <wp:positionV relativeFrom="paragraph">
                <wp:posOffset>-737870</wp:posOffset>
              </wp:positionV>
              <wp:extent cx="3581400" cy="815340"/>
              <wp:effectExtent l="0" t="0" r="0" b="3810"/>
              <wp:wrapSquare wrapText="bothSides"/>
              <wp:docPr id="124139246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815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726B1C" w14:textId="77777777" w:rsidR="00883EE4" w:rsidRPr="00883EE4" w:rsidRDefault="00883EE4" w:rsidP="00883EE4">
                          <w:pPr>
                            <w:jc w:val="right"/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>IS00 – Test Information Sheet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Version 1.0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1 January 2024</w:t>
                          </w: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 xml:space="preserve">Page | </w:t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883EE4">
                            <w:rPr>
                              <w:rFonts w:ascii="Arial Rounded MT Bold" w:hAnsi="Arial Rounded MT Bold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1</w:t>
                          </w:r>
                          <w:r w:rsidRPr="00883EE4">
                            <w:rPr>
                              <w:rFonts w:ascii="Arial Rounded MT Bold" w:hAnsi="Arial Rounded MT Bold"/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C56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3.45pt;margin-top:-58.1pt;width:282pt;height:64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" filled="f" stroked="f">
              <v:textbox>
                <w:txbxContent>
                  <w:p w14:paraId="74726B1C" w14:textId="77777777" w:rsidR="00883EE4" w:rsidRPr="00883EE4" w:rsidRDefault="00883EE4" w:rsidP="00883EE4">
                    <w:pPr>
                      <w:jc w:val="right"/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</w:pP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>IS00 – Test Information Sheet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Version 1.0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1 January 2024</w:t>
                    </w: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 xml:space="preserve">Page | </w:t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883EE4">
                      <w:rPr>
                        <w:rFonts w:ascii="Arial Rounded MT Bold" w:hAnsi="Arial Rounded MT Bold"/>
                        <w:noProof/>
                        <w:color w:val="FFFFFF" w:themeColor="background1"/>
                        <w:sz w:val="22"/>
                        <w:szCs w:val="22"/>
                      </w:rPr>
                      <w:t>1</w:t>
                    </w:r>
                    <w:r w:rsidRPr="00883EE4">
                      <w:rPr>
                        <w:rFonts w:ascii="Arial Rounded MT Bold" w:hAnsi="Arial Rounded MT Bold"/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57D3B6F3" wp14:editId="701E68EF">
              <wp:simplePos x="0" y="0"/>
              <wp:positionH relativeFrom="page">
                <wp:posOffset>-12700</wp:posOffset>
              </wp:positionH>
              <wp:positionV relativeFrom="bottomMargin">
                <wp:posOffset>8255</wp:posOffset>
              </wp:positionV>
              <wp:extent cx="3581400" cy="914400"/>
              <wp:effectExtent l="0" t="0" r="0" b="0"/>
              <wp:wrapNone/>
              <wp:docPr id="15249931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914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ACF7DE" w14:textId="77777777" w:rsidR="00883EE4" w:rsidRPr="00883EE4" w:rsidRDefault="00FE7FC4" w:rsidP="00883EE4">
                          <w:pP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>PCERT Limited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t xml:space="preserve"> © 2024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 xml:space="preserve">301 Tea Factory, 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Fleet Street, Liverpool</w:t>
                          </w:r>
                          <w:r w:rsidR="00883EE4">
                            <w:rPr>
                              <w:rFonts w:ascii="Arial Rounded MT Bold" w:hAnsi="Arial Rounded MT Bold"/>
                              <w:color w:val="FFFFFF" w:themeColor="background1"/>
                              <w:sz w:val="22"/>
                              <w:szCs w:val="22"/>
                            </w:rPr>
                            <w:br/>
                            <w:t>L1 4DQ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D3B6F3" id="_x0000_s1027" type="#_x0000_t202" style="position:absolute;margin-left:-1pt;margin-top:.65pt;width:282pt;height:1in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" filled="f" stroked="f">
              <v:textbox>
                <w:txbxContent>
                  <w:p w14:paraId="37ACF7DE" w14:textId="77777777" w:rsidR="00883EE4" w:rsidRPr="00883EE4" w:rsidRDefault="00FE7FC4" w:rsidP="00883EE4">
                    <w:pP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</w:pPr>
                    <w:r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>PCERT Limited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t xml:space="preserve"> © 2024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 xml:space="preserve">301 Tea Factory, 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Fleet Street, Liverpool</w:t>
                    </w:r>
                    <w:r w:rsidR="00883EE4">
                      <w:rPr>
                        <w:rFonts w:ascii="Arial Rounded MT Bold" w:hAnsi="Arial Rounded MT Bold"/>
                        <w:color w:val="FFFFFF" w:themeColor="background1"/>
                        <w:sz w:val="22"/>
                        <w:szCs w:val="22"/>
                      </w:rPr>
                      <w:br/>
                      <w:t>L1 4DQ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9AC7ECD" wp14:editId="4989608E">
              <wp:simplePos x="0" y="0"/>
              <wp:positionH relativeFrom="page">
                <wp:posOffset>-2506436</wp:posOffset>
              </wp:positionH>
              <wp:positionV relativeFrom="paragraph">
                <wp:posOffset>-1055370</wp:posOffset>
              </wp:positionV>
              <wp:extent cx="12673965" cy="2981325"/>
              <wp:effectExtent l="0" t="0" r="0" b="9525"/>
              <wp:wrapNone/>
              <wp:docPr id="498474284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73965" cy="2981325"/>
                      </a:xfrm>
                      <a:prstGeom prst="ellipse">
                        <a:avLst/>
                      </a:prstGeom>
                      <a:solidFill>
                        <a:srgbClr val="12BFE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FF89EBA" id="Oval 1" o:spid="_x0000_s1026" style="position:absolute;margin-left:-197.35pt;margin-top:-83.1pt;width:997.95pt;height:234.7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" fillcolor="#12bfee" stroked="f" strokeweight="1pt">
              <v:stroke joinstyle="miter"/>
              <w10:wrap anchorx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7383C" w14:textId="50F53D64" w:rsidR="00866907" w:rsidRDefault="00883EE4">
    <w:pPr>
      <w:pStyle w:val="Footer"/>
    </w:pPr>
    <w:r w:rsidRPr="00866907">
      <w:rPr>
        <w:noProof/>
        <w:sz w:val="56"/>
        <w:szCs w:val="5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D316982" wp14:editId="6182FC0C">
              <wp:simplePos x="0" y="0"/>
              <wp:positionH relativeFrom="page">
                <wp:align>right</wp:align>
              </wp:positionH>
              <wp:positionV relativeFrom="paragraph">
                <wp:posOffset>-741622</wp:posOffset>
              </wp:positionV>
              <wp:extent cx="3581400" cy="851535"/>
              <wp:effectExtent l="0" t="0" r="0" b="5715"/>
              <wp:wrapSquare wrapText="bothSides"/>
              <wp:docPr id="16436854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1400" cy="85205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8E8555" w14:textId="6D2FCA3C" w:rsidR="00883EE4" w:rsidRPr="00E97B7F" w:rsidRDefault="0062545C" w:rsidP="00883EE4">
                          <w:pPr>
                            <w:jc w:val="right"/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</w:pPr>
                          <w:r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Peer Discussion Review</w:t>
                          </w:r>
                          <w:r w:rsidR="00CD0135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  <w:t>PCERT001</w:t>
                          </w:r>
                          <w:r w:rsid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c</w:t>
                          </w:r>
                          <w:r w:rsidR="00CD0135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-100</w:t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</w:r>
                          <w:r w:rsid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t>20 July 2026</w:t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br/>
                            <w:t xml:space="preserve">Page | </w:t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fldChar w:fldCharType="begin"/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="00883EE4" w:rsidRPr="00E97B7F">
                            <w:rPr>
                              <w:rFonts w:ascii="Arial Rounded MT Bold" w:hAnsi="Arial Rounded MT Bold"/>
                              <w:noProof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31698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30.8pt;margin-top:-58.4pt;width:282pt;height:67.0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" filled="f" stroked="f">
              <v:textbox>
                <w:txbxContent>
                  <w:p w14:paraId="798E8555" w14:textId="6D2FCA3C" w:rsidR="00883EE4" w:rsidRPr="00E97B7F" w:rsidRDefault="0062545C" w:rsidP="00883EE4">
                    <w:pPr>
                      <w:jc w:val="right"/>
                      <w:rPr>
                        <w:rFonts w:ascii="Arial Rounded MT Bold" w:hAnsi="Arial Rounded MT Bold"/>
                        <w:sz w:val="22"/>
                        <w:szCs w:val="22"/>
                      </w:rPr>
                    </w:pPr>
                    <w:r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t>Peer Discussion Review</w:t>
                    </w:r>
                    <w:r w:rsidR="00CD0135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  <w:t>PCERT001</w:t>
                    </w:r>
                    <w:r w:rsid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t>c</w:t>
                    </w:r>
                    <w:r w:rsidR="00CD0135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t>-100</w:t>
                    </w:r>
                    <w:r w:rsidR="00883EE4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</w:r>
                    <w:r w:rsid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t>20 July 2026</w:t>
                    </w:r>
                    <w:r w:rsidR="00883EE4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br/>
                      <w:t xml:space="preserve">Page | </w:t>
                    </w:r>
                    <w:r w:rsidR="00883EE4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fldChar w:fldCharType="begin"/>
                    </w:r>
                    <w:r w:rsidR="00883EE4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instrText xml:space="preserve"> PAGE   \* MERGEFORMAT </w:instrText>
                    </w:r>
                    <w:r w:rsidR="00883EE4" w:rsidRPr="00E97B7F">
                      <w:rPr>
                        <w:rFonts w:ascii="Arial Rounded MT Bold" w:hAnsi="Arial Rounded MT Bold"/>
                        <w:sz w:val="22"/>
                        <w:szCs w:val="22"/>
                      </w:rPr>
                      <w:fldChar w:fldCharType="separate"/>
                    </w:r>
                    <w:r w:rsidR="00883EE4" w:rsidRPr="00E97B7F">
                      <w:rPr>
                        <w:rFonts w:ascii="Arial Rounded MT Bold" w:hAnsi="Arial Rounded MT Bold"/>
                        <w:noProof/>
                        <w:sz w:val="22"/>
                        <w:szCs w:val="22"/>
                      </w:rPr>
                      <w:t>1</w:t>
                    </w:r>
                    <w:r w:rsidR="00883EE4" w:rsidRPr="00E97B7F">
                      <w:rPr>
                        <w:rFonts w:ascii="Arial Rounded MT Bold" w:hAnsi="Arial Rounded MT Bold"/>
                        <w:noProof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6FE84" w14:textId="77777777" w:rsidR="00F01690" w:rsidRDefault="00F01690" w:rsidP="00866907">
      <w:pPr>
        <w:spacing w:after="0" w:line="240" w:lineRule="auto"/>
      </w:pPr>
      <w:r>
        <w:separator/>
      </w:r>
    </w:p>
  </w:footnote>
  <w:footnote w:type="continuationSeparator" w:id="0">
    <w:p w14:paraId="4B97D26F" w14:textId="77777777" w:rsidR="00F01690" w:rsidRDefault="00F01690" w:rsidP="00866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80DA" w14:textId="77777777" w:rsidR="00E97B7F" w:rsidRDefault="00E97B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70837" w14:textId="77777777" w:rsidR="00DA2C9B" w:rsidRDefault="00DA2C9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2AAFE04" wp14:editId="54DFC102">
              <wp:simplePos x="0" y="0"/>
              <wp:positionH relativeFrom="page">
                <wp:posOffset>-1675946</wp:posOffset>
              </wp:positionH>
              <wp:positionV relativeFrom="paragraph">
                <wp:posOffset>-4463052</wp:posOffset>
              </wp:positionV>
              <wp:extent cx="12674389" cy="4766734"/>
              <wp:effectExtent l="0" t="0" r="0" b="0"/>
              <wp:wrapNone/>
              <wp:docPr id="1395521683" name="Oval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74389" cy="4766734"/>
                      </a:xfrm>
                      <a:prstGeom prst="ellipse">
                        <a:avLst/>
                      </a:prstGeom>
                      <a:solidFill>
                        <a:srgbClr val="12BFE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73389A8" id="Oval 1" o:spid="_x0000_s1026" style="position:absolute;margin-left:-131.95pt;margin-top:-351.4pt;width:998pt;height:375.3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" fillcolor="#12bfee" stroked="f" strokeweight="1pt">
              <v:stroke joinstyle="miter"/>
              <w10:wrap anchorx="page"/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570B" w14:textId="77777777" w:rsidR="00E97B7F" w:rsidRDefault="00E97B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attachedTemplate r:id="rId1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35"/>
    <w:rsid w:val="00056FB9"/>
    <w:rsid w:val="00060B1C"/>
    <w:rsid w:val="000E726F"/>
    <w:rsid w:val="00114617"/>
    <w:rsid w:val="0019552F"/>
    <w:rsid w:val="00254647"/>
    <w:rsid w:val="002A58D6"/>
    <w:rsid w:val="002B41FC"/>
    <w:rsid w:val="0030046C"/>
    <w:rsid w:val="00474FE6"/>
    <w:rsid w:val="004E1955"/>
    <w:rsid w:val="00514D71"/>
    <w:rsid w:val="005454ED"/>
    <w:rsid w:val="005B68EB"/>
    <w:rsid w:val="0062545C"/>
    <w:rsid w:val="00635869"/>
    <w:rsid w:val="006744A0"/>
    <w:rsid w:val="00685B08"/>
    <w:rsid w:val="00866907"/>
    <w:rsid w:val="00883EE4"/>
    <w:rsid w:val="00963E4C"/>
    <w:rsid w:val="009F5D1D"/>
    <w:rsid w:val="00A0722F"/>
    <w:rsid w:val="00AA5A19"/>
    <w:rsid w:val="00B55956"/>
    <w:rsid w:val="00B8356D"/>
    <w:rsid w:val="00BD261E"/>
    <w:rsid w:val="00BF74D3"/>
    <w:rsid w:val="00C770F5"/>
    <w:rsid w:val="00CC57EA"/>
    <w:rsid w:val="00CD0135"/>
    <w:rsid w:val="00D76DBF"/>
    <w:rsid w:val="00DA2C9B"/>
    <w:rsid w:val="00E97B7F"/>
    <w:rsid w:val="00EA4D0D"/>
    <w:rsid w:val="00EB4F4A"/>
    <w:rsid w:val="00F01690"/>
    <w:rsid w:val="00F943A0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1D28C"/>
  <w15:chartTrackingRefBased/>
  <w15:docId w15:val="{1B30BF72-7552-4E0C-895E-C8B0FE94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90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6907"/>
  </w:style>
  <w:style w:type="paragraph" w:styleId="Footer">
    <w:name w:val="footer"/>
    <w:basedOn w:val="Normal"/>
    <w:link w:val="FooterChar"/>
    <w:uiPriority w:val="99"/>
    <w:unhideWhenUsed/>
    <w:rsid w:val="008669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6907"/>
  </w:style>
  <w:style w:type="table" w:styleId="TableGrid">
    <w:name w:val="Table Grid"/>
    <w:basedOn w:val="TableNormal"/>
    <w:uiPriority w:val="39"/>
    <w:rsid w:val="00CD0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inw\PIPA\PCERT%20Limited%20-%20Documents\PCERT%20Documen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11DC373229F4BBDDC807AAB53F20E" ma:contentTypeVersion="12" ma:contentTypeDescription="Create a new document." ma:contentTypeScope="" ma:versionID="8155da4106ab4c0f86adf6f1115acb92">
  <xsd:schema xmlns:xsd="http://www.w3.org/2001/XMLSchema" xmlns:xs="http://www.w3.org/2001/XMLSchema" xmlns:p="http://schemas.microsoft.com/office/2006/metadata/properties" xmlns:ns2="229ac262-b5f9-46e3-91bb-899ad936033a" xmlns:ns3="b3c36bbe-8f70-4452-8051-29c6ebace6ea" targetNamespace="http://schemas.microsoft.com/office/2006/metadata/properties" ma:root="true" ma:fieldsID="f67370f3c9f2398905ebc6c4bb6e31f1" ns2:_="" ns3:_="">
    <xsd:import namespace="229ac262-b5f9-46e3-91bb-899ad936033a"/>
    <xsd:import namespace="b3c36bbe-8f70-4452-8051-29c6ebace6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ac262-b5f9-46e3-91bb-899ad9360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c6db948-1051-4a2d-927b-55f12c5871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c36bbe-8f70-4452-8051-29c6ebace6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c671f8-505d-4451-aad2-210a4ec6f399}" ma:internalName="TaxCatchAll" ma:showField="CatchAllData" ma:web="b3c36bbe-8f70-4452-8051-29c6ebace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9ac262-b5f9-46e3-91bb-899ad936033a">
      <Terms xmlns="http://schemas.microsoft.com/office/infopath/2007/PartnerControls"/>
    </lcf76f155ced4ddcb4097134ff3c332f>
    <TaxCatchAll xmlns="b3c36bbe-8f70-4452-8051-29c6ebace6ea" xsi:nil="true"/>
  </documentManagement>
</p:properties>
</file>

<file path=customXml/itemProps1.xml><?xml version="1.0" encoding="utf-8"?>
<ds:datastoreItem xmlns:ds="http://schemas.openxmlformats.org/officeDocument/2006/customXml" ds:itemID="{15F77B36-CF44-4A00-818D-B9E0CE911D81}"/>
</file>

<file path=customXml/itemProps2.xml><?xml version="1.0" encoding="utf-8"?>
<ds:datastoreItem xmlns:ds="http://schemas.openxmlformats.org/officeDocument/2006/customXml" ds:itemID="{865124DC-FF75-49E3-A8BC-F94717A581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D28305-93B8-4732-8C11-732F8A7AE391}">
  <ds:schemaRefs>
    <ds:schemaRef ds:uri="http://schemas.microsoft.com/office/2006/metadata/properties"/>
    <ds:schemaRef ds:uri="http://schemas.microsoft.com/office/infopath/2007/PartnerControls"/>
    <ds:schemaRef ds:uri="229ac262-b5f9-46e3-91bb-899ad936033a"/>
    <ds:schemaRef ds:uri="b3c36bbe-8f70-4452-8051-29c6ebace6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PCERT Document Template</Template>
  <TotalTime>0</TotalTime>
  <Pages>1</Pages>
  <Words>43</Words>
  <Characters>214</Characters>
  <Application>Microsoft Office Word</Application>
  <DocSecurity>0</DocSecurity>
  <Lines>27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Whitelock-Wainwright</dc:creator>
  <cp:keywords/>
  <dc:description/>
  <cp:lastModifiedBy>Craig Whitelock-Wainwright (PIPA Leadership Group)</cp:lastModifiedBy>
  <cp:revision>18</cp:revision>
  <dcterms:created xsi:type="dcterms:W3CDTF">2024-11-28T18:01:00Z</dcterms:created>
  <dcterms:modified xsi:type="dcterms:W3CDTF">2026-07-19T12:56:00Z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0x01010051C11DC373229F4BBDDC807AAB53F20E</vt:lpwstr>
  </property>
  <property fmtid="{D5CDD505-2E9C-101B-9397-08002B2CF9AE}" pid="3" name="MediaServiceImageTags">
    <vt:lpwstr/>
  </property>
</Properties>
</file>