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751"/>
        <w:gridCol w:w="1503"/>
        <w:gridCol w:w="1441"/>
        <w:gridCol w:w="61"/>
        <w:gridCol w:w="3006"/>
      </w:tblGrid>
      <w:tr w:rsidR="0099614B" w:rsidRPr="0099445C" w14:paraId="59D98791" w14:textId="77777777" w:rsidTr="0099614B">
        <w:tc>
          <w:tcPr>
            <w:tcW w:w="2254" w:type="dxa"/>
          </w:tcPr>
          <w:p w14:paraId="0995DF71" w14:textId="77777777" w:rsidR="0099614B" w:rsidRPr="0099445C" w:rsidRDefault="0099614B" w:rsidP="002B56CB">
            <w:pPr>
              <w:rPr>
                <w:b/>
                <w:bCs/>
              </w:rPr>
            </w:pPr>
            <w:r w:rsidRPr="0099445C">
              <w:rPr>
                <w:b/>
                <w:bCs/>
              </w:rPr>
              <w:t>PIPA Tag</w:t>
            </w:r>
          </w:p>
        </w:tc>
        <w:tc>
          <w:tcPr>
            <w:tcW w:w="2254" w:type="dxa"/>
            <w:gridSpan w:val="2"/>
          </w:tcPr>
          <w:p w14:paraId="55A9AE84" w14:textId="77777777" w:rsidR="0099614B" w:rsidRPr="0099445C" w:rsidRDefault="0099614B" w:rsidP="002B56CB"/>
        </w:tc>
        <w:tc>
          <w:tcPr>
            <w:tcW w:w="1441" w:type="dxa"/>
            <w:vMerge w:val="restart"/>
          </w:tcPr>
          <w:p w14:paraId="6998EE32" w14:textId="77777777" w:rsidR="0099614B" w:rsidRPr="0099445C" w:rsidRDefault="0099614B" w:rsidP="002B56CB">
            <w:pPr>
              <w:rPr>
                <w:b/>
                <w:bCs/>
              </w:rPr>
            </w:pPr>
            <w:r w:rsidRPr="0099445C">
              <w:rPr>
                <w:b/>
                <w:bCs/>
              </w:rPr>
              <w:t>Date of Inspection</w:t>
            </w:r>
          </w:p>
        </w:tc>
        <w:tc>
          <w:tcPr>
            <w:tcW w:w="3067" w:type="dxa"/>
            <w:gridSpan w:val="2"/>
            <w:vMerge w:val="restart"/>
          </w:tcPr>
          <w:p w14:paraId="2AF6D1C0" w14:textId="77777777" w:rsidR="0099614B" w:rsidRPr="0099445C" w:rsidRDefault="0099614B" w:rsidP="002B56CB"/>
        </w:tc>
      </w:tr>
      <w:tr w:rsidR="0099614B" w:rsidRPr="0099445C" w14:paraId="41E35DF0" w14:textId="77777777" w:rsidTr="0099614B">
        <w:tc>
          <w:tcPr>
            <w:tcW w:w="2254" w:type="dxa"/>
          </w:tcPr>
          <w:p w14:paraId="0932B732" w14:textId="77777777" w:rsidR="0099614B" w:rsidRPr="0099445C" w:rsidRDefault="0099614B" w:rsidP="002B56CB">
            <w:pPr>
              <w:rPr>
                <w:b/>
                <w:bCs/>
              </w:rPr>
            </w:pPr>
            <w:r w:rsidRPr="0099445C">
              <w:rPr>
                <w:b/>
                <w:bCs/>
              </w:rPr>
              <w:t>PIPA Report</w:t>
            </w:r>
          </w:p>
        </w:tc>
        <w:tc>
          <w:tcPr>
            <w:tcW w:w="2254" w:type="dxa"/>
            <w:gridSpan w:val="2"/>
          </w:tcPr>
          <w:p w14:paraId="79AAB3C1" w14:textId="77777777" w:rsidR="0099614B" w:rsidRPr="0099445C" w:rsidRDefault="0099614B" w:rsidP="002B56CB"/>
        </w:tc>
        <w:tc>
          <w:tcPr>
            <w:tcW w:w="1441" w:type="dxa"/>
            <w:vMerge/>
          </w:tcPr>
          <w:p w14:paraId="24BEF4F7" w14:textId="77777777" w:rsidR="0099614B" w:rsidRPr="0099445C" w:rsidRDefault="0099614B" w:rsidP="002B56CB"/>
        </w:tc>
        <w:tc>
          <w:tcPr>
            <w:tcW w:w="3067" w:type="dxa"/>
            <w:gridSpan w:val="2"/>
            <w:vMerge/>
          </w:tcPr>
          <w:p w14:paraId="4CC87954" w14:textId="77777777" w:rsidR="0099614B" w:rsidRPr="0099445C" w:rsidRDefault="0099614B" w:rsidP="002B56CB"/>
        </w:tc>
      </w:tr>
      <w:tr w:rsidR="0099614B" w:rsidRPr="0099445C" w14:paraId="2ED0844E" w14:textId="77777777" w:rsidTr="0099614B">
        <w:tc>
          <w:tcPr>
            <w:tcW w:w="2254" w:type="dxa"/>
          </w:tcPr>
          <w:p w14:paraId="5AFEC8E2" w14:textId="15AA8045" w:rsidR="0099614B" w:rsidRPr="0099445C" w:rsidRDefault="0099614B" w:rsidP="002B56CB">
            <w:pPr>
              <w:rPr>
                <w:b/>
                <w:bCs/>
              </w:rPr>
            </w:pPr>
            <w:r>
              <w:rPr>
                <w:b/>
                <w:bCs/>
              </w:rPr>
              <w:t>Inspector</w:t>
            </w:r>
          </w:p>
        </w:tc>
        <w:tc>
          <w:tcPr>
            <w:tcW w:w="2254" w:type="dxa"/>
            <w:gridSpan w:val="2"/>
          </w:tcPr>
          <w:p w14:paraId="7B6D6C3A" w14:textId="77777777" w:rsidR="0099614B" w:rsidRPr="0099445C" w:rsidRDefault="0099614B" w:rsidP="002B56CB"/>
        </w:tc>
        <w:tc>
          <w:tcPr>
            <w:tcW w:w="1441" w:type="dxa"/>
          </w:tcPr>
          <w:p w14:paraId="2FDDDD04" w14:textId="1CB08A85" w:rsidR="0099614B" w:rsidRPr="0099614B" w:rsidRDefault="0099614B" w:rsidP="002B56CB">
            <w:pPr>
              <w:rPr>
                <w:b/>
                <w:bCs/>
              </w:rPr>
            </w:pPr>
            <w:r>
              <w:rPr>
                <w:b/>
                <w:bCs/>
              </w:rPr>
              <w:t>IB</w:t>
            </w:r>
          </w:p>
        </w:tc>
        <w:tc>
          <w:tcPr>
            <w:tcW w:w="3067" w:type="dxa"/>
            <w:gridSpan w:val="2"/>
          </w:tcPr>
          <w:p w14:paraId="6D74A450" w14:textId="77777777" w:rsidR="0099614B" w:rsidRPr="0099445C" w:rsidRDefault="0099614B" w:rsidP="002B56CB"/>
        </w:tc>
      </w:tr>
      <w:tr w:rsidR="0099614B" w:rsidRPr="0099445C" w14:paraId="45976FB4" w14:textId="77777777" w:rsidTr="00595DC8">
        <w:tc>
          <w:tcPr>
            <w:tcW w:w="2254" w:type="dxa"/>
          </w:tcPr>
          <w:p w14:paraId="32A2DC74" w14:textId="4E55F5AE" w:rsidR="0099614B" w:rsidRDefault="0099614B" w:rsidP="002B56CB">
            <w:pPr>
              <w:rPr>
                <w:b/>
                <w:bCs/>
              </w:rPr>
            </w:pPr>
            <w:r>
              <w:rPr>
                <w:b/>
                <w:bCs/>
              </w:rPr>
              <w:t>Device Type</w:t>
            </w:r>
          </w:p>
        </w:tc>
        <w:tc>
          <w:tcPr>
            <w:tcW w:w="6762" w:type="dxa"/>
            <w:gridSpan w:val="5"/>
          </w:tcPr>
          <w:p w14:paraId="1BC3E791" w14:textId="77777777" w:rsidR="0099614B" w:rsidRPr="0099445C" w:rsidRDefault="0099614B" w:rsidP="002B56CB"/>
        </w:tc>
      </w:tr>
      <w:tr w:rsidR="0099614B" w:rsidRPr="0099445C" w14:paraId="00944575" w14:textId="77777777" w:rsidTr="002B56CB">
        <w:tc>
          <w:tcPr>
            <w:tcW w:w="9016" w:type="dxa"/>
            <w:gridSpan w:val="6"/>
            <w:vAlign w:val="center"/>
          </w:tcPr>
          <w:p w14:paraId="5091B331" w14:textId="1A80C129" w:rsidR="0099614B" w:rsidRPr="0099445C" w:rsidRDefault="0099614B" w:rsidP="002B56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Review Against PIPA</w:t>
            </w:r>
            <w:r w:rsidRPr="0099445C">
              <w:rPr>
                <w:b/>
                <w:bCs/>
              </w:rPr>
              <w:t xml:space="preserve"> Inspection Framework</w:t>
            </w:r>
          </w:p>
        </w:tc>
      </w:tr>
      <w:tr w:rsidR="0099614B" w:rsidRPr="0099445C" w14:paraId="5DB26ED7" w14:textId="77777777" w:rsidTr="00602081">
        <w:tc>
          <w:tcPr>
            <w:tcW w:w="3005" w:type="dxa"/>
            <w:gridSpan w:val="2"/>
          </w:tcPr>
          <w:p w14:paraId="02AE7160" w14:textId="2A636059" w:rsidR="0099614B" w:rsidRPr="0099614B" w:rsidRDefault="0099614B" w:rsidP="002B56CB">
            <w:pPr>
              <w:rPr>
                <w:b/>
                <w:bCs/>
              </w:rPr>
            </w:pPr>
            <w:r>
              <w:rPr>
                <w:b/>
                <w:bCs/>
              </w:rPr>
              <w:t>Inspection Area</w:t>
            </w:r>
          </w:p>
        </w:tc>
        <w:tc>
          <w:tcPr>
            <w:tcW w:w="3005" w:type="dxa"/>
            <w:gridSpan w:val="3"/>
          </w:tcPr>
          <w:p w14:paraId="79403195" w14:textId="4717F137" w:rsidR="0099614B" w:rsidRPr="0099614B" w:rsidRDefault="0099614B" w:rsidP="002B56CB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  <w:tc>
          <w:tcPr>
            <w:tcW w:w="3006" w:type="dxa"/>
          </w:tcPr>
          <w:p w14:paraId="2EBB2CCD" w14:textId="43C9A383" w:rsidR="0099614B" w:rsidRPr="0099614B" w:rsidRDefault="0099614B" w:rsidP="002B56CB">
            <w:pPr>
              <w:rPr>
                <w:b/>
                <w:bCs/>
              </w:rPr>
            </w:pPr>
            <w:r>
              <w:rPr>
                <w:b/>
                <w:bCs/>
              </w:rPr>
              <w:t>Action to be taken</w:t>
            </w:r>
          </w:p>
        </w:tc>
      </w:tr>
      <w:tr w:rsidR="0099614B" w:rsidRPr="0099445C" w14:paraId="2D983A46" w14:textId="77777777" w:rsidTr="0099614B">
        <w:trPr>
          <w:trHeight w:val="624"/>
        </w:trPr>
        <w:tc>
          <w:tcPr>
            <w:tcW w:w="3005" w:type="dxa"/>
            <w:gridSpan w:val="2"/>
          </w:tcPr>
          <w:p w14:paraId="3AA54366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7117868E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2E91E202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73B57AC2" w14:textId="77777777" w:rsidTr="0099614B">
        <w:trPr>
          <w:trHeight w:val="624"/>
        </w:trPr>
        <w:tc>
          <w:tcPr>
            <w:tcW w:w="3005" w:type="dxa"/>
            <w:gridSpan w:val="2"/>
          </w:tcPr>
          <w:p w14:paraId="6174B114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54BA431A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08AD196F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4BB856C0" w14:textId="77777777" w:rsidTr="0099614B">
        <w:trPr>
          <w:trHeight w:val="624"/>
        </w:trPr>
        <w:tc>
          <w:tcPr>
            <w:tcW w:w="3005" w:type="dxa"/>
            <w:gridSpan w:val="2"/>
          </w:tcPr>
          <w:p w14:paraId="7FA2968B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1B765C11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26B6BE89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4942D581" w14:textId="77777777" w:rsidTr="0099614B">
        <w:trPr>
          <w:trHeight w:val="624"/>
        </w:trPr>
        <w:tc>
          <w:tcPr>
            <w:tcW w:w="3005" w:type="dxa"/>
            <w:gridSpan w:val="2"/>
          </w:tcPr>
          <w:p w14:paraId="31B35F09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4951A27A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5BD303BA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70659BCA" w14:textId="77777777" w:rsidTr="0099614B">
        <w:trPr>
          <w:trHeight w:val="624"/>
        </w:trPr>
        <w:tc>
          <w:tcPr>
            <w:tcW w:w="3005" w:type="dxa"/>
            <w:gridSpan w:val="2"/>
          </w:tcPr>
          <w:p w14:paraId="2E13E883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4CCBC7D9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40BEBD01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69E30F96" w14:textId="77777777" w:rsidTr="0099614B">
        <w:trPr>
          <w:trHeight w:val="624"/>
        </w:trPr>
        <w:tc>
          <w:tcPr>
            <w:tcW w:w="3005" w:type="dxa"/>
            <w:gridSpan w:val="2"/>
          </w:tcPr>
          <w:p w14:paraId="590DCA19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010F1141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3A159ADE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6BDCFFAD" w14:textId="77777777" w:rsidTr="0099614B">
        <w:trPr>
          <w:trHeight w:val="624"/>
        </w:trPr>
        <w:tc>
          <w:tcPr>
            <w:tcW w:w="3005" w:type="dxa"/>
            <w:gridSpan w:val="2"/>
          </w:tcPr>
          <w:p w14:paraId="1D88E659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27F9994F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2D7B3CEC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0D493B48" w14:textId="77777777" w:rsidTr="0099614B">
        <w:trPr>
          <w:trHeight w:val="624"/>
        </w:trPr>
        <w:tc>
          <w:tcPr>
            <w:tcW w:w="3005" w:type="dxa"/>
            <w:gridSpan w:val="2"/>
          </w:tcPr>
          <w:p w14:paraId="23F5734E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1A55415E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53B9784E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0ACB778B" w14:textId="77777777" w:rsidTr="0099614B">
        <w:trPr>
          <w:trHeight w:val="624"/>
        </w:trPr>
        <w:tc>
          <w:tcPr>
            <w:tcW w:w="3005" w:type="dxa"/>
            <w:gridSpan w:val="2"/>
          </w:tcPr>
          <w:p w14:paraId="26632520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44941231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7F8ACC45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5CC327C6" w14:textId="77777777" w:rsidTr="0099614B">
        <w:trPr>
          <w:trHeight w:val="624"/>
        </w:trPr>
        <w:tc>
          <w:tcPr>
            <w:tcW w:w="3005" w:type="dxa"/>
            <w:gridSpan w:val="2"/>
          </w:tcPr>
          <w:p w14:paraId="48BE2123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410A1D7F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3C1A6C8D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7B73D567" w14:textId="77777777" w:rsidTr="0099614B">
        <w:trPr>
          <w:trHeight w:val="624"/>
        </w:trPr>
        <w:tc>
          <w:tcPr>
            <w:tcW w:w="3005" w:type="dxa"/>
            <w:gridSpan w:val="2"/>
          </w:tcPr>
          <w:p w14:paraId="08B0137D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65E85DE7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1E67494D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4ED4C64A" w14:textId="77777777" w:rsidTr="0099614B">
        <w:trPr>
          <w:trHeight w:val="624"/>
        </w:trPr>
        <w:tc>
          <w:tcPr>
            <w:tcW w:w="3005" w:type="dxa"/>
            <w:gridSpan w:val="2"/>
          </w:tcPr>
          <w:p w14:paraId="482D95D5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5" w:type="dxa"/>
            <w:gridSpan w:val="3"/>
          </w:tcPr>
          <w:p w14:paraId="17D9DD01" w14:textId="77777777" w:rsidR="0099614B" w:rsidRDefault="0099614B" w:rsidP="002B56CB">
            <w:pPr>
              <w:rPr>
                <w:b/>
                <w:bCs/>
              </w:rPr>
            </w:pPr>
          </w:p>
        </w:tc>
        <w:tc>
          <w:tcPr>
            <w:tcW w:w="3006" w:type="dxa"/>
          </w:tcPr>
          <w:p w14:paraId="1C0033ED" w14:textId="77777777" w:rsidR="0099614B" w:rsidRDefault="0099614B" w:rsidP="002B56CB">
            <w:pPr>
              <w:rPr>
                <w:b/>
                <w:bCs/>
              </w:rPr>
            </w:pPr>
          </w:p>
        </w:tc>
      </w:tr>
      <w:tr w:rsidR="0099614B" w:rsidRPr="0099445C" w14:paraId="08F1E6B5" w14:textId="77777777" w:rsidTr="002B56CB">
        <w:tc>
          <w:tcPr>
            <w:tcW w:w="2254" w:type="dxa"/>
          </w:tcPr>
          <w:p w14:paraId="4FC9139C" w14:textId="4616258E" w:rsidR="0099614B" w:rsidRDefault="007155E3" w:rsidP="002B56CB">
            <w:r>
              <w:rPr>
                <w:b/>
                <w:bCs/>
              </w:rPr>
              <w:t>Action Plan</w:t>
            </w:r>
            <w:r w:rsidR="0099614B">
              <w:rPr>
                <w:b/>
                <w:bCs/>
              </w:rPr>
              <w:t>:</w:t>
            </w:r>
          </w:p>
        </w:tc>
        <w:tc>
          <w:tcPr>
            <w:tcW w:w="6762" w:type="dxa"/>
            <w:gridSpan w:val="5"/>
          </w:tcPr>
          <w:p w14:paraId="700229D3" w14:textId="77777777" w:rsidR="0099614B" w:rsidRDefault="0099614B" w:rsidP="002B56CB"/>
          <w:p w14:paraId="1E0B81E9" w14:textId="77777777" w:rsidR="0099614B" w:rsidRDefault="0099614B" w:rsidP="002B56CB"/>
          <w:p w14:paraId="3A837DAB" w14:textId="77777777" w:rsidR="0099614B" w:rsidRDefault="0099614B" w:rsidP="002B56CB"/>
          <w:p w14:paraId="6178E189" w14:textId="77777777" w:rsidR="0099614B" w:rsidRDefault="0099614B" w:rsidP="002B56CB"/>
          <w:p w14:paraId="75712B7E" w14:textId="77777777" w:rsidR="0099614B" w:rsidRDefault="0099614B" w:rsidP="002B56CB"/>
          <w:p w14:paraId="119E821A" w14:textId="77777777" w:rsidR="0099614B" w:rsidRDefault="0099614B" w:rsidP="002B56CB"/>
        </w:tc>
      </w:tr>
    </w:tbl>
    <w:p w14:paraId="17196D4B" w14:textId="53C7F1C1" w:rsidR="00DA2C9B" w:rsidRDefault="00963E4C">
      <w:r>
        <w:t xml:space="preserve"> </w:t>
      </w:r>
    </w:p>
    <w:p w14:paraId="458292CA" w14:textId="77777777" w:rsidR="00866907" w:rsidRDefault="00866907"/>
    <w:sectPr w:rsidR="00866907" w:rsidSect="006B42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1EE46" w14:textId="77777777" w:rsidR="00D34863" w:rsidRDefault="00D34863" w:rsidP="00866907">
      <w:pPr>
        <w:spacing w:after="0" w:line="240" w:lineRule="auto"/>
      </w:pPr>
      <w:r>
        <w:separator/>
      </w:r>
    </w:p>
  </w:endnote>
  <w:endnote w:type="continuationSeparator" w:id="0">
    <w:p w14:paraId="6A0B361E" w14:textId="77777777" w:rsidR="00D34863" w:rsidRDefault="00D34863" w:rsidP="0086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81DF" w14:textId="77777777" w:rsidR="00697AE6" w:rsidRDefault="00697A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EC560" w14:textId="77777777" w:rsidR="00883EE4" w:rsidRDefault="00DA2C9B">
    <w:pPr>
      <w:pStyle w:val="Footer"/>
    </w:pPr>
    <w:r w:rsidRPr="00866907">
      <w:rPr>
        <w:noProof/>
        <w:sz w:val="56"/>
        <w:szCs w:val="56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1AF085D" wp14:editId="02E09801">
              <wp:simplePos x="0" y="0"/>
              <wp:positionH relativeFrom="page">
                <wp:posOffset>3980815</wp:posOffset>
              </wp:positionH>
              <wp:positionV relativeFrom="paragraph">
                <wp:posOffset>-737870</wp:posOffset>
              </wp:positionV>
              <wp:extent cx="3581400" cy="815340"/>
              <wp:effectExtent l="0" t="0" r="0" b="3810"/>
              <wp:wrapSquare wrapText="bothSides"/>
              <wp:docPr id="12413924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815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F46EA" w14:textId="77777777" w:rsidR="00883EE4" w:rsidRPr="00883EE4" w:rsidRDefault="00883EE4" w:rsidP="00883EE4">
                          <w:pPr>
                            <w:jc w:val="right"/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t>IS00 – Test Information Sheet</w:t>
                          </w:r>
                          <w: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>Version 1.0</w:t>
                          </w:r>
                          <w: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>1 January 2024</w:t>
                          </w:r>
                          <w: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 xml:space="preserve">Page | </w:t>
                          </w:r>
                          <w:r w:rsidRP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883EE4">
                            <w:rPr>
                              <w:rFonts w:ascii="Arial Rounded MT Bold" w:hAnsi="Arial Rounded MT Bold"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1</w:t>
                          </w:r>
                          <w:r w:rsidRPr="00883EE4">
                            <w:rPr>
                              <w:rFonts w:ascii="Arial Rounded MT Bold" w:hAnsi="Arial Rounded MT Bold"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F08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3.45pt;margin-top:-58.1pt;width:282pt;height:64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" filled="f" stroked="f">
              <v:textbox>
                <w:txbxContent>
                  <w:p w14:paraId="044F46EA" w14:textId="77777777" w:rsidR="00883EE4" w:rsidRPr="00883EE4" w:rsidRDefault="00883EE4" w:rsidP="00883EE4">
                    <w:pPr>
                      <w:jc w:val="right"/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</w:pPr>
                    <w:r w:rsidRP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t>IS00 – Test Information Sheet</w:t>
                    </w:r>
                    <w: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>Version 1.0</w:t>
                    </w:r>
                    <w: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>1 January 2024</w:t>
                    </w:r>
                    <w: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 xml:space="preserve">Page | </w:t>
                    </w:r>
                    <w:r w:rsidRP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fldChar w:fldCharType="begin"/>
                    </w:r>
                    <w:r w:rsidRP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fldChar w:fldCharType="separate"/>
                    </w:r>
                    <w:r w:rsidRPr="00883EE4">
                      <w:rPr>
                        <w:rFonts w:ascii="Arial Rounded MT Bold" w:hAnsi="Arial Rounded MT Bold"/>
                        <w:noProof/>
                        <w:color w:val="FFFFFF" w:themeColor="background1"/>
                        <w:sz w:val="22"/>
                        <w:szCs w:val="22"/>
                      </w:rPr>
                      <w:t>1</w:t>
                    </w:r>
                    <w:r w:rsidRPr="00883EE4">
                      <w:rPr>
                        <w:rFonts w:ascii="Arial Rounded MT Bold" w:hAnsi="Arial Rounded MT Bold"/>
                        <w:noProof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866907">
      <w:rPr>
        <w:noProof/>
        <w:sz w:val="56"/>
        <w:szCs w:val="56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7D340506" wp14:editId="4FB1ACE5">
              <wp:simplePos x="0" y="0"/>
              <wp:positionH relativeFrom="page">
                <wp:posOffset>-12700</wp:posOffset>
              </wp:positionH>
              <wp:positionV relativeFrom="bottomMargin">
                <wp:posOffset>8255</wp:posOffset>
              </wp:positionV>
              <wp:extent cx="3581400" cy="914400"/>
              <wp:effectExtent l="0" t="0" r="0" b="0"/>
              <wp:wrapNone/>
              <wp:docPr id="15249931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26FD94" w14:textId="77777777" w:rsidR="00883EE4" w:rsidRPr="00883EE4" w:rsidRDefault="00FE7FC4" w:rsidP="00883EE4">
                          <w:pP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t>PCERT Limited</w:t>
                          </w:r>
                          <w:r w:rsid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t xml:space="preserve"> © 2024</w:t>
                          </w:r>
                          <w:r w:rsid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 xml:space="preserve">301 Tea Factory, </w:t>
                          </w:r>
                          <w:r w:rsid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>Fleet Street, Liverpool</w:t>
                          </w:r>
                          <w:r w:rsid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>L1 4DQ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340506" id="_x0000_s1027" type="#_x0000_t202" style="position:absolute;margin-left:-1pt;margin-top:.65pt;width:282pt;height:1in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" filled="f" stroked="f">
              <v:textbox>
                <w:txbxContent>
                  <w:p w14:paraId="3726FD94" w14:textId="77777777" w:rsidR="00883EE4" w:rsidRPr="00883EE4" w:rsidRDefault="00FE7FC4" w:rsidP="00883EE4">
                    <w:pP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</w:pPr>
                    <w: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t>PCERT Limited</w:t>
                    </w:r>
                    <w:r w:rsid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t xml:space="preserve"> © 2024</w:t>
                    </w:r>
                    <w:r w:rsid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 xml:space="preserve">301 Tea Factory, </w:t>
                    </w:r>
                    <w:r w:rsid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>Fleet Street, Liverpool</w:t>
                    </w:r>
                    <w:r w:rsid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>L1 4DQ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E42A561" wp14:editId="0DCF726D">
              <wp:simplePos x="0" y="0"/>
              <wp:positionH relativeFrom="page">
                <wp:posOffset>-2506436</wp:posOffset>
              </wp:positionH>
              <wp:positionV relativeFrom="paragraph">
                <wp:posOffset>-1055370</wp:posOffset>
              </wp:positionV>
              <wp:extent cx="12673965" cy="2981325"/>
              <wp:effectExtent l="0" t="0" r="0" b="9525"/>
              <wp:wrapNone/>
              <wp:docPr id="498474284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73965" cy="2981325"/>
                      </a:xfrm>
                      <a:prstGeom prst="ellipse">
                        <a:avLst/>
                      </a:prstGeom>
                      <a:solidFill>
                        <a:srgbClr val="12BFE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F66EDBC" id="Oval 1" o:spid="_x0000_s1026" style="position:absolute;margin-left:-197.35pt;margin-top:-83.1pt;width:997.95pt;height:234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" fillcolor="#12bfee" stroked="f" strokeweight="1pt">
              <v:stroke joinstyle="miter"/>
              <w10:wrap anchorx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EE89" w14:textId="7B402976" w:rsidR="00866907" w:rsidRDefault="00883EE4">
    <w:pPr>
      <w:pStyle w:val="Footer"/>
    </w:pPr>
    <w:r w:rsidRPr="00866907">
      <w:rPr>
        <w:noProof/>
        <w:sz w:val="56"/>
        <w:szCs w:val="5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4B0D0E7" wp14:editId="6BE1E800">
              <wp:simplePos x="0" y="0"/>
              <wp:positionH relativeFrom="page">
                <wp:align>right</wp:align>
              </wp:positionH>
              <wp:positionV relativeFrom="paragraph">
                <wp:posOffset>-741622</wp:posOffset>
              </wp:positionV>
              <wp:extent cx="3581400" cy="858520"/>
              <wp:effectExtent l="0" t="0" r="0" b="0"/>
              <wp:wrapSquare wrapText="bothSides"/>
              <wp:docPr id="16436854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85898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2D01A" w14:textId="7EF2CA12" w:rsidR="00883EE4" w:rsidRPr="006B4229" w:rsidRDefault="00E63B28" w:rsidP="00883EE4">
                          <w:pPr>
                            <w:jc w:val="right"/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</w:pPr>
                          <w:r w:rsidRP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Mapped Competency Review</w:t>
                          </w:r>
                          <w:r w:rsidRP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br/>
                            <w:t>PCERT00</w:t>
                          </w:r>
                          <w:r w:rsidR="00697AE6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1b</w:t>
                          </w:r>
                          <w:r w:rsidRP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-100</w:t>
                          </w:r>
                          <w:r w:rsidR="00883EE4" w:rsidRP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br/>
                          </w:r>
                          <w:r w:rsid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20 July 2026</w:t>
                          </w:r>
                          <w:r w:rsidR="00883EE4" w:rsidRP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br/>
                            <w:t xml:space="preserve">Page | </w:t>
                          </w:r>
                          <w:r w:rsidR="00883EE4" w:rsidRP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fldChar w:fldCharType="begin"/>
                          </w:r>
                          <w:r w:rsidR="00883EE4" w:rsidRP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="00883EE4" w:rsidRPr="006B4229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83EE4" w:rsidRPr="006B4229">
                            <w:rPr>
                              <w:rFonts w:ascii="Arial Rounded MT Bold" w:hAnsi="Arial Rounded MT Bold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="00883EE4" w:rsidRPr="006B4229">
                            <w:rPr>
                              <w:rFonts w:ascii="Arial Rounded MT Bold" w:hAnsi="Arial Rounded MT Bold"/>
                              <w:noProof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0D0E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0.8pt;margin-top:-58.4pt;width:282pt;height:67.6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" filled="f" stroked="f">
              <v:textbox>
                <w:txbxContent>
                  <w:p w14:paraId="3982D01A" w14:textId="7EF2CA12" w:rsidR="00883EE4" w:rsidRPr="006B4229" w:rsidRDefault="00E63B28" w:rsidP="00883EE4">
                    <w:pPr>
                      <w:jc w:val="right"/>
                      <w:rPr>
                        <w:rFonts w:ascii="Arial Rounded MT Bold" w:hAnsi="Arial Rounded MT Bold"/>
                        <w:sz w:val="22"/>
                        <w:szCs w:val="22"/>
                      </w:rPr>
                    </w:pPr>
                    <w:r w:rsidRP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t>Mapped Competency Review</w:t>
                    </w:r>
                    <w:r w:rsidRP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br/>
                      <w:t>PCERT00</w:t>
                    </w:r>
                    <w:r w:rsidR="00697AE6">
                      <w:rPr>
                        <w:rFonts w:ascii="Arial Rounded MT Bold" w:hAnsi="Arial Rounded MT Bold"/>
                        <w:sz w:val="22"/>
                        <w:szCs w:val="22"/>
                      </w:rPr>
                      <w:t>1b</w:t>
                    </w:r>
                    <w:r w:rsidRP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t>-100</w:t>
                    </w:r>
                    <w:r w:rsidR="00883EE4" w:rsidRP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br/>
                    </w:r>
                    <w:r w:rsid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t>20 July 2026</w:t>
                    </w:r>
                    <w:r w:rsidR="00883EE4" w:rsidRP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br/>
                      <w:t xml:space="preserve">Page | </w:t>
                    </w:r>
                    <w:r w:rsidR="00883EE4" w:rsidRP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fldChar w:fldCharType="begin"/>
                    </w:r>
                    <w:r w:rsidR="00883EE4" w:rsidRP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instrText xml:space="preserve"> PAGE   \* MERGEFORMAT </w:instrText>
                    </w:r>
                    <w:r w:rsidR="00883EE4" w:rsidRPr="006B4229">
                      <w:rPr>
                        <w:rFonts w:ascii="Arial Rounded MT Bold" w:hAnsi="Arial Rounded MT Bold"/>
                        <w:sz w:val="22"/>
                        <w:szCs w:val="22"/>
                      </w:rPr>
                      <w:fldChar w:fldCharType="separate"/>
                    </w:r>
                    <w:r w:rsidR="00883EE4" w:rsidRPr="006B4229">
                      <w:rPr>
                        <w:rFonts w:ascii="Arial Rounded MT Bold" w:hAnsi="Arial Rounded MT Bold"/>
                        <w:noProof/>
                        <w:sz w:val="22"/>
                        <w:szCs w:val="22"/>
                      </w:rPr>
                      <w:t>1</w:t>
                    </w:r>
                    <w:r w:rsidR="00883EE4" w:rsidRPr="006B4229">
                      <w:rPr>
                        <w:rFonts w:ascii="Arial Rounded MT Bold" w:hAnsi="Arial Rounded MT Bold"/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C298F" w14:textId="77777777" w:rsidR="00D34863" w:rsidRDefault="00D34863" w:rsidP="00866907">
      <w:pPr>
        <w:spacing w:after="0" w:line="240" w:lineRule="auto"/>
      </w:pPr>
      <w:r>
        <w:separator/>
      </w:r>
    </w:p>
  </w:footnote>
  <w:footnote w:type="continuationSeparator" w:id="0">
    <w:p w14:paraId="6E690FE4" w14:textId="77777777" w:rsidR="00D34863" w:rsidRDefault="00D34863" w:rsidP="00866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83E5" w14:textId="77777777" w:rsidR="00697AE6" w:rsidRDefault="00697A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7F58A" w14:textId="77777777" w:rsidR="00DA2C9B" w:rsidRDefault="00DA2C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91544B7" wp14:editId="5FF9EABC">
              <wp:simplePos x="0" y="0"/>
              <wp:positionH relativeFrom="page">
                <wp:posOffset>-1675946</wp:posOffset>
              </wp:positionH>
              <wp:positionV relativeFrom="paragraph">
                <wp:posOffset>-4463052</wp:posOffset>
              </wp:positionV>
              <wp:extent cx="12674389" cy="4766734"/>
              <wp:effectExtent l="0" t="0" r="0" b="0"/>
              <wp:wrapNone/>
              <wp:docPr id="1395521683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74389" cy="4766734"/>
                      </a:xfrm>
                      <a:prstGeom prst="ellipse">
                        <a:avLst/>
                      </a:prstGeom>
                      <a:solidFill>
                        <a:srgbClr val="12BFE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9D60F3F" id="Oval 1" o:spid="_x0000_s1026" style="position:absolute;margin-left:-131.95pt;margin-top:-351.4pt;width:998pt;height:375.3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" fillcolor="#12bfee" stroked="f" strokeweight="1pt">
              <v:stroke joinstyle="miter"/>
              <w10:wrap anchorx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EEF3" w14:textId="77777777" w:rsidR="00697AE6" w:rsidRDefault="00697A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532F0"/>
    <w:multiLevelType w:val="hybridMultilevel"/>
    <w:tmpl w:val="22F6C34E"/>
    <w:lvl w:ilvl="0" w:tplc="09F8D4F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91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4B"/>
    <w:rsid w:val="00060B1C"/>
    <w:rsid w:val="00190ED2"/>
    <w:rsid w:val="0019552F"/>
    <w:rsid w:val="002B41FC"/>
    <w:rsid w:val="00474FE6"/>
    <w:rsid w:val="0048289E"/>
    <w:rsid w:val="004E1955"/>
    <w:rsid w:val="00635869"/>
    <w:rsid w:val="00697AE6"/>
    <w:rsid w:val="006B4229"/>
    <w:rsid w:val="006E2974"/>
    <w:rsid w:val="007155E3"/>
    <w:rsid w:val="00866907"/>
    <w:rsid w:val="00883EE4"/>
    <w:rsid w:val="00963E4C"/>
    <w:rsid w:val="0099614B"/>
    <w:rsid w:val="00A0722F"/>
    <w:rsid w:val="00AA5A19"/>
    <w:rsid w:val="00B55956"/>
    <w:rsid w:val="00B8356D"/>
    <w:rsid w:val="00BD4D77"/>
    <w:rsid w:val="00BF74D3"/>
    <w:rsid w:val="00C75E45"/>
    <w:rsid w:val="00C770F5"/>
    <w:rsid w:val="00D34863"/>
    <w:rsid w:val="00DA2C9B"/>
    <w:rsid w:val="00E10EC0"/>
    <w:rsid w:val="00E63B28"/>
    <w:rsid w:val="00F943A0"/>
    <w:rsid w:val="00F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D0ED6"/>
  <w15:chartTrackingRefBased/>
  <w15:docId w15:val="{5B5939D7-30C4-498D-84BD-73570997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9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6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907"/>
  </w:style>
  <w:style w:type="paragraph" w:styleId="Footer">
    <w:name w:val="footer"/>
    <w:basedOn w:val="Normal"/>
    <w:link w:val="FooterChar"/>
    <w:uiPriority w:val="99"/>
    <w:unhideWhenUsed/>
    <w:rsid w:val="00866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907"/>
  </w:style>
  <w:style w:type="table" w:styleId="TableGrid">
    <w:name w:val="Table Grid"/>
    <w:basedOn w:val="TableNormal"/>
    <w:uiPriority w:val="39"/>
    <w:rsid w:val="00996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inw\PIPA\PCERT%20Limited%20-%20Documents\PCERT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9ac262-b5f9-46e3-91bb-899ad936033a">
      <Terms xmlns="http://schemas.microsoft.com/office/infopath/2007/PartnerControls"/>
    </lcf76f155ced4ddcb4097134ff3c332f>
    <TaxCatchAll xmlns="b3c36bbe-8f70-4452-8051-29c6ebace6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11DC373229F4BBDDC807AAB53F20E" ma:contentTypeVersion="12" ma:contentTypeDescription="Create a new document." ma:contentTypeScope="" ma:versionID="8155da4106ab4c0f86adf6f1115acb92">
  <xsd:schema xmlns:xsd="http://www.w3.org/2001/XMLSchema" xmlns:xs="http://www.w3.org/2001/XMLSchema" xmlns:p="http://schemas.microsoft.com/office/2006/metadata/properties" xmlns:ns2="229ac262-b5f9-46e3-91bb-899ad936033a" xmlns:ns3="b3c36bbe-8f70-4452-8051-29c6ebace6ea" targetNamespace="http://schemas.microsoft.com/office/2006/metadata/properties" ma:root="true" ma:fieldsID="f67370f3c9f2398905ebc6c4bb6e31f1" ns2:_="" ns3:_="">
    <xsd:import namespace="229ac262-b5f9-46e3-91bb-899ad936033a"/>
    <xsd:import namespace="b3c36bbe-8f70-4452-8051-29c6ebace6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ac262-b5f9-46e3-91bb-899ad9360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6db948-1051-4a2d-927b-55f12c58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36bbe-8f70-4452-8051-29c6ebace6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c671f8-505d-4451-aad2-210a4ec6f399}" ma:internalName="TaxCatchAll" ma:showField="CatchAllData" ma:web="b3c36bbe-8f70-4452-8051-29c6ebace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28305-93B8-4732-8C11-732F8A7AE391}">
  <ds:schemaRefs>
    <ds:schemaRef ds:uri="http://schemas.microsoft.com/office/2006/metadata/properties"/>
    <ds:schemaRef ds:uri="http://schemas.microsoft.com/office/infopath/2007/PartnerControls"/>
    <ds:schemaRef ds:uri="229ac262-b5f9-46e3-91bb-899ad936033a"/>
    <ds:schemaRef ds:uri="b3c36bbe-8f70-4452-8051-29c6ebace6ea"/>
  </ds:schemaRefs>
</ds:datastoreItem>
</file>

<file path=customXml/itemProps2.xml><?xml version="1.0" encoding="utf-8"?>
<ds:datastoreItem xmlns:ds="http://schemas.openxmlformats.org/officeDocument/2006/customXml" ds:itemID="{865124DC-FF75-49E3-A8BC-F94717A58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BB2CE-8FCC-4067-8394-63ABB8891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ac262-b5f9-46e3-91bb-899ad936033a"/>
    <ds:schemaRef ds:uri="b3c36bbe-8f70-4452-8051-29c6ebace6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PCERT Document Template</Template>
  <TotalTime>0</TotalTime>
  <Pages>1</Pages>
  <Words>36</Words>
  <Characters>199</Characters>
  <Application>Microsoft Office Word</Application>
  <DocSecurity>0</DocSecurity>
  <Lines>99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Whitelock-Wainwright</dc:creator>
  <cp:keywords/>
  <dc:description/>
  <cp:lastModifiedBy>Craig Whitelock-Wainwright (PIPA Leadership Group)</cp:lastModifiedBy>
  <cp:revision>6</cp:revision>
  <dcterms:created xsi:type="dcterms:W3CDTF">2024-11-28T17:33:00Z</dcterms:created>
  <dcterms:modified xsi:type="dcterms:W3CDTF">2026-07-19T12:55:00Z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0x01010051C11DC373229F4BBDDC807AAB53F20E</vt:lpwstr>
  </property>
  <property fmtid="{D5CDD505-2E9C-101B-9397-08002B2CF9AE}" pid="3" name="MediaServiceImageTags">
    <vt:lpwstr/>
  </property>
</Properties>
</file>